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BBD71" w14:textId="72FB65D1" w:rsidR="00717868" w:rsidRPr="00524530" w:rsidRDefault="00524530" w:rsidP="00524530">
      <w:pPr>
        <w:pStyle w:val="Heading1"/>
        <w:spacing w:before="0"/>
        <w:rPr>
          <w:sz w:val="28"/>
          <w:szCs w:val="28"/>
        </w:rPr>
      </w:pPr>
      <w:r w:rsidRPr="00524530">
        <w:rPr>
          <w:sz w:val="28"/>
          <w:szCs w:val="28"/>
        </w:rPr>
        <w:t>Email completed request form</w:t>
      </w:r>
      <w:r w:rsidR="00717868" w:rsidRPr="00524530">
        <w:rPr>
          <w:sz w:val="28"/>
          <w:szCs w:val="28"/>
        </w:rPr>
        <w:t xml:space="preserve"> to </w:t>
      </w:r>
      <w:hyperlink r:id="rId11" w:history="1">
        <w:r w:rsidR="00D61954" w:rsidRPr="00524530">
          <w:rPr>
            <w:rStyle w:val="Hyperlink"/>
            <w:sz w:val="28"/>
            <w:szCs w:val="28"/>
          </w:rPr>
          <w:t>Helpdesk@infonetica.net</w:t>
        </w:r>
      </w:hyperlink>
      <w:r w:rsidR="00717868" w:rsidRPr="00524530">
        <w:rPr>
          <w:rStyle w:val="Hyperlink"/>
          <w:sz w:val="28"/>
          <w:szCs w:val="28"/>
        </w:rPr>
        <w:t xml:space="preserve"> </w:t>
      </w:r>
      <w:r w:rsidR="00717868" w:rsidRPr="00524530">
        <w:rPr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2C78F3" w14:paraId="49C8F31E" w14:textId="77777777" w:rsidTr="000A17FF">
        <w:tc>
          <w:tcPr>
            <w:tcW w:w="4621" w:type="dxa"/>
          </w:tcPr>
          <w:p w14:paraId="2C4F72A4" w14:textId="77777777" w:rsidR="002C78F3" w:rsidRDefault="002C78F3" w:rsidP="000A17FF">
            <w:pPr>
              <w:rPr>
                <w:b/>
              </w:rPr>
            </w:pPr>
          </w:p>
          <w:p w14:paraId="7EEDC834" w14:textId="77777777" w:rsidR="002C78F3" w:rsidRDefault="002C78F3" w:rsidP="000A17FF">
            <w:pPr>
              <w:rPr>
                <w:b/>
              </w:rPr>
            </w:pPr>
            <w:r>
              <w:rPr>
                <w:b/>
              </w:rPr>
              <w:t>Your full name</w:t>
            </w:r>
          </w:p>
          <w:p w14:paraId="03266FCD" w14:textId="77777777" w:rsidR="002C78F3" w:rsidRDefault="002C78F3" w:rsidP="000A17FF">
            <w:pPr>
              <w:rPr>
                <w:b/>
              </w:rPr>
            </w:pPr>
          </w:p>
        </w:tc>
        <w:tc>
          <w:tcPr>
            <w:tcW w:w="4621" w:type="dxa"/>
          </w:tcPr>
          <w:p w14:paraId="749BB727" w14:textId="77777777" w:rsidR="002C78F3" w:rsidRDefault="002C78F3" w:rsidP="000A17FF"/>
          <w:sdt>
            <w:sdtPr>
              <w:id w:val="-785277042"/>
              <w:placeholder>
                <w:docPart w:val="F0344ACD911840A2A3DDFD93936B50CA"/>
              </w:placeholder>
              <w:showingPlcHdr/>
              <w:text/>
            </w:sdtPr>
            <w:sdtEndPr/>
            <w:sdtContent>
              <w:p w14:paraId="14CE4F68" w14:textId="77777777" w:rsidR="002C78F3" w:rsidRDefault="002C78F3" w:rsidP="000A17FF">
                <w:r w:rsidRPr="000E5C2F">
                  <w:rPr>
                    <w:rStyle w:val="PlaceholderText"/>
                  </w:rPr>
                  <w:t>Click here to enter text.</w:t>
                </w:r>
              </w:p>
            </w:sdtContent>
          </w:sdt>
        </w:tc>
      </w:tr>
      <w:tr w:rsidR="00E40B2A" w14:paraId="2BCFB7D9" w14:textId="77777777" w:rsidTr="006318FA">
        <w:tc>
          <w:tcPr>
            <w:tcW w:w="4621" w:type="dxa"/>
          </w:tcPr>
          <w:p w14:paraId="3D23916D" w14:textId="77777777" w:rsidR="00E40B2A" w:rsidRDefault="00E40B2A" w:rsidP="006318FA">
            <w:pPr>
              <w:rPr>
                <w:b/>
              </w:rPr>
            </w:pPr>
          </w:p>
          <w:p w14:paraId="188EE009" w14:textId="77777777" w:rsidR="00E40B2A" w:rsidRDefault="00E40B2A" w:rsidP="006318FA">
            <w:pPr>
              <w:rPr>
                <w:b/>
              </w:rPr>
            </w:pPr>
            <w:r>
              <w:rPr>
                <w:b/>
              </w:rPr>
              <w:t>Your email address</w:t>
            </w:r>
          </w:p>
          <w:p w14:paraId="3C358027" w14:textId="77777777" w:rsidR="00E40B2A" w:rsidRDefault="00E40B2A" w:rsidP="006318FA">
            <w:pPr>
              <w:rPr>
                <w:b/>
              </w:rPr>
            </w:pPr>
          </w:p>
        </w:tc>
        <w:tc>
          <w:tcPr>
            <w:tcW w:w="4621" w:type="dxa"/>
          </w:tcPr>
          <w:p w14:paraId="6B822B90" w14:textId="77777777" w:rsidR="00E40B2A" w:rsidRDefault="00E40B2A" w:rsidP="006318FA"/>
          <w:sdt>
            <w:sdtPr>
              <w:id w:val="-524486338"/>
              <w:placeholder>
                <w:docPart w:val="658F8F26EC994FF98E9D96BF4ACA2897"/>
              </w:placeholder>
              <w:showingPlcHdr/>
              <w:text/>
            </w:sdtPr>
            <w:sdtEndPr/>
            <w:sdtContent>
              <w:p w14:paraId="7BCE1384" w14:textId="77777777" w:rsidR="00E40B2A" w:rsidRDefault="00E40B2A" w:rsidP="006318FA">
                <w:r w:rsidRPr="000E5C2F">
                  <w:rPr>
                    <w:rStyle w:val="PlaceholderText"/>
                  </w:rPr>
                  <w:t>Click here to enter text.</w:t>
                </w:r>
              </w:p>
            </w:sdtContent>
          </w:sdt>
        </w:tc>
      </w:tr>
      <w:tr w:rsidR="002C78F3" w14:paraId="0D4761DF" w14:textId="77777777" w:rsidTr="000A17FF">
        <w:tc>
          <w:tcPr>
            <w:tcW w:w="4621" w:type="dxa"/>
          </w:tcPr>
          <w:p w14:paraId="5ACCD446" w14:textId="77777777" w:rsidR="002C78F3" w:rsidRDefault="002C78F3" w:rsidP="000A17FF">
            <w:pPr>
              <w:rPr>
                <w:b/>
              </w:rPr>
            </w:pPr>
          </w:p>
          <w:p w14:paraId="7EF87677" w14:textId="77777777" w:rsidR="002C78F3" w:rsidRDefault="002C78F3" w:rsidP="000A17FF">
            <w:pPr>
              <w:rPr>
                <w:b/>
              </w:rPr>
            </w:pPr>
            <w:r>
              <w:rPr>
                <w:b/>
              </w:rPr>
              <w:t>Your contact number (including area code)</w:t>
            </w:r>
          </w:p>
          <w:p w14:paraId="1CE5A8CC" w14:textId="77777777" w:rsidR="002C78F3" w:rsidRDefault="002C78F3" w:rsidP="000A17FF">
            <w:pPr>
              <w:rPr>
                <w:b/>
              </w:rPr>
            </w:pPr>
          </w:p>
        </w:tc>
        <w:tc>
          <w:tcPr>
            <w:tcW w:w="4621" w:type="dxa"/>
          </w:tcPr>
          <w:p w14:paraId="31894D70" w14:textId="77777777" w:rsidR="002C78F3" w:rsidRDefault="002C78F3" w:rsidP="000A17FF"/>
          <w:sdt>
            <w:sdtPr>
              <w:id w:val="1529757126"/>
              <w:placeholder>
                <w:docPart w:val="F0344ACD911840A2A3DDFD93936B50CA"/>
              </w:placeholder>
              <w:showingPlcHdr/>
              <w:text/>
            </w:sdtPr>
            <w:sdtEndPr/>
            <w:sdtContent>
              <w:p w14:paraId="7B6C856B" w14:textId="77777777" w:rsidR="002C78F3" w:rsidRDefault="002C78F3" w:rsidP="000A17FF">
                <w:r w:rsidRPr="000E5C2F">
                  <w:rPr>
                    <w:rStyle w:val="PlaceholderText"/>
                  </w:rPr>
                  <w:t>Click here to enter text.</w:t>
                </w:r>
              </w:p>
            </w:sdtContent>
          </w:sdt>
        </w:tc>
      </w:tr>
      <w:tr w:rsidR="000A17FF" w14:paraId="038C4DFF" w14:textId="77777777" w:rsidTr="000A17FF">
        <w:tc>
          <w:tcPr>
            <w:tcW w:w="4621" w:type="dxa"/>
          </w:tcPr>
          <w:p w14:paraId="06824F34" w14:textId="77777777" w:rsidR="000A17FF" w:rsidRDefault="000A17FF" w:rsidP="000A17FF">
            <w:pPr>
              <w:rPr>
                <w:b/>
              </w:rPr>
            </w:pPr>
          </w:p>
          <w:p w14:paraId="5025314A" w14:textId="77777777" w:rsidR="000A17FF" w:rsidRDefault="002C78F3" w:rsidP="000A17FF">
            <w:pPr>
              <w:rPr>
                <w:b/>
              </w:rPr>
            </w:pPr>
            <w:r>
              <w:rPr>
                <w:b/>
              </w:rPr>
              <w:t xml:space="preserve">The URL </w:t>
            </w:r>
            <w:r w:rsidR="000A17FF">
              <w:rPr>
                <w:b/>
              </w:rPr>
              <w:t>this issue relate</w:t>
            </w:r>
            <w:r>
              <w:rPr>
                <w:b/>
              </w:rPr>
              <w:t>s</w:t>
            </w:r>
            <w:r w:rsidR="000A17FF">
              <w:rPr>
                <w:b/>
              </w:rPr>
              <w:t xml:space="preserve"> to? </w:t>
            </w:r>
          </w:p>
          <w:p w14:paraId="3DE0D4F3" w14:textId="77777777" w:rsidR="000A17FF" w:rsidRDefault="000A17FF" w:rsidP="00B0729B"/>
        </w:tc>
        <w:tc>
          <w:tcPr>
            <w:tcW w:w="4621" w:type="dxa"/>
          </w:tcPr>
          <w:p w14:paraId="75564BC9" w14:textId="77777777" w:rsidR="000A17FF" w:rsidRDefault="000A17FF" w:rsidP="000A17FF"/>
          <w:p w14:paraId="0AA6523D" w14:textId="77777777" w:rsidR="000A17FF" w:rsidRDefault="00524530" w:rsidP="000A17FF">
            <w:sdt>
              <w:sdtPr>
                <w:id w:val="-1216731117"/>
                <w:placeholder>
                  <w:docPart w:val="3B3204E1BE3546C7A5DFC89B44BF61E6"/>
                </w:placeholder>
                <w:showingPlcHdr/>
                <w:comboBox>
                  <w:listItem w:value="Choose an item."/>
                  <w:listItem w:displayText="https://au.forms.ethicalreviewmanager.com" w:value="https://au.forms.ethicalreviewmanager.com"/>
                  <w:listItem w:displayText="https://qld.review.ethicalreviewmanager.com" w:value="https://qld.review.ethicalreviewmanager.com"/>
                  <w:listItem w:displayText="https://mater.review.ethicalreviewmanager.com" w:value="https://mater.review.ethicalreviewmanager.com"/>
                  <w:listItem w:displayText="https://vic.review.ethicalreviewmanager.com" w:value="https://vic.review.ethicalreviewmanager.com"/>
                  <w:listItem w:displayText="https://au.ethicsform.org" w:value="https://au.ethicsform.org"/>
                </w:comboBox>
              </w:sdtPr>
              <w:sdtEndPr/>
              <w:sdtContent>
                <w:r w:rsidR="000A17FF" w:rsidRPr="000E5C2F">
                  <w:rPr>
                    <w:rStyle w:val="PlaceholderText"/>
                  </w:rPr>
                  <w:t>Choose an item.</w:t>
                </w:r>
              </w:sdtContent>
            </w:sdt>
          </w:p>
          <w:p w14:paraId="29AD9726" w14:textId="77777777" w:rsidR="000A17FF" w:rsidRDefault="000A17FF" w:rsidP="00B0729B"/>
        </w:tc>
      </w:tr>
      <w:tr w:rsidR="000A17FF" w14:paraId="39FD2B8B" w14:textId="77777777" w:rsidTr="000A17FF">
        <w:tc>
          <w:tcPr>
            <w:tcW w:w="4621" w:type="dxa"/>
          </w:tcPr>
          <w:p w14:paraId="3898E42A" w14:textId="77777777" w:rsidR="002C78F3" w:rsidRPr="002C78F3" w:rsidRDefault="002C78F3" w:rsidP="00B0729B">
            <w:pPr>
              <w:rPr>
                <w:b/>
              </w:rPr>
            </w:pPr>
          </w:p>
          <w:p w14:paraId="5C75DF65" w14:textId="77777777" w:rsidR="000A17FF" w:rsidRPr="002C78F3" w:rsidRDefault="00F02F7A" w:rsidP="00B0729B">
            <w:pPr>
              <w:rPr>
                <w:b/>
              </w:rPr>
            </w:pPr>
            <w:r>
              <w:rPr>
                <w:b/>
              </w:rPr>
              <w:t>The title of the project</w:t>
            </w:r>
          </w:p>
          <w:p w14:paraId="3108121D" w14:textId="77777777" w:rsidR="002C78F3" w:rsidRDefault="002C78F3" w:rsidP="00B0729B"/>
        </w:tc>
        <w:tc>
          <w:tcPr>
            <w:tcW w:w="4621" w:type="dxa"/>
          </w:tcPr>
          <w:p w14:paraId="1DABB602" w14:textId="77777777" w:rsidR="002C78F3" w:rsidRDefault="002C78F3" w:rsidP="00B0729B"/>
          <w:p w14:paraId="5F722B8A" w14:textId="77777777" w:rsidR="000A17FF" w:rsidRPr="002C78F3" w:rsidRDefault="00524530" w:rsidP="002C78F3">
            <w:pPr>
              <w:tabs>
                <w:tab w:val="left" w:pos="3195"/>
              </w:tabs>
            </w:pPr>
            <w:sdt>
              <w:sdtPr>
                <w:id w:val="-223211975"/>
                <w:placeholder>
                  <w:docPart w:val="875659036327415FB93D76A23C37FD5C"/>
                </w:placeholder>
                <w:showingPlcHdr/>
                <w:text/>
              </w:sdtPr>
              <w:sdtEndPr/>
              <w:sdtContent>
                <w:r w:rsidR="002C78F3" w:rsidRPr="000E5C2F">
                  <w:rPr>
                    <w:rStyle w:val="PlaceholderText"/>
                  </w:rPr>
                  <w:t>Click here to enter text.</w:t>
                </w:r>
              </w:sdtContent>
            </w:sdt>
            <w:r w:rsidR="002C78F3">
              <w:tab/>
            </w:r>
          </w:p>
        </w:tc>
      </w:tr>
      <w:tr w:rsidR="00F02F7A" w14:paraId="72CB59DF" w14:textId="77777777" w:rsidTr="006318FA">
        <w:tc>
          <w:tcPr>
            <w:tcW w:w="4621" w:type="dxa"/>
          </w:tcPr>
          <w:p w14:paraId="407C483E" w14:textId="77777777" w:rsidR="00F02F7A" w:rsidRPr="002C78F3" w:rsidRDefault="00F02F7A" w:rsidP="006318FA">
            <w:pPr>
              <w:rPr>
                <w:b/>
              </w:rPr>
            </w:pPr>
          </w:p>
          <w:p w14:paraId="7AEC36B4" w14:textId="77777777" w:rsidR="00F02F7A" w:rsidRPr="002C78F3" w:rsidRDefault="00F02F7A" w:rsidP="006318FA">
            <w:pPr>
              <w:rPr>
                <w:b/>
              </w:rPr>
            </w:pPr>
            <w:r>
              <w:rPr>
                <w:b/>
              </w:rPr>
              <w:t xml:space="preserve">The </w:t>
            </w:r>
            <w:r w:rsidRPr="002C78F3">
              <w:rPr>
                <w:b/>
              </w:rPr>
              <w:t>project ID/reference number</w:t>
            </w:r>
            <w:r>
              <w:rPr>
                <w:b/>
              </w:rPr>
              <w:t xml:space="preserve"> </w:t>
            </w:r>
          </w:p>
          <w:p w14:paraId="52FBA2D5" w14:textId="77777777" w:rsidR="00F02F7A" w:rsidRDefault="00F02F7A" w:rsidP="006318FA"/>
        </w:tc>
        <w:tc>
          <w:tcPr>
            <w:tcW w:w="4621" w:type="dxa"/>
          </w:tcPr>
          <w:p w14:paraId="1AA2A092" w14:textId="77777777" w:rsidR="00F02F7A" w:rsidRDefault="00F02F7A" w:rsidP="006318FA"/>
          <w:p w14:paraId="6BF6B6AF" w14:textId="77777777" w:rsidR="00F02F7A" w:rsidRPr="002C78F3" w:rsidRDefault="00524530" w:rsidP="006318FA">
            <w:pPr>
              <w:tabs>
                <w:tab w:val="left" w:pos="3195"/>
              </w:tabs>
            </w:pPr>
            <w:sdt>
              <w:sdtPr>
                <w:id w:val="1371265525"/>
                <w:placeholder>
                  <w:docPart w:val="326CE4F0893A470E98881425A6AD3D61"/>
                </w:placeholder>
                <w:showingPlcHdr/>
                <w:text/>
              </w:sdtPr>
              <w:sdtEndPr/>
              <w:sdtContent>
                <w:r w:rsidR="00F02F7A" w:rsidRPr="000E5C2F">
                  <w:rPr>
                    <w:rStyle w:val="PlaceholderText"/>
                  </w:rPr>
                  <w:t>Click here to enter text.</w:t>
                </w:r>
              </w:sdtContent>
            </w:sdt>
            <w:r w:rsidR="00F02F7A">
              <w:tab/>
            </w:r>
          </w:p>
        </w:tc>
      </w:tr>
      <w:tr w:rsidR="00F02F7A" w14:paraId="0FFBB97C" w14:textId="77777777" w:rsidTr="006318FA">
        <w:tc>
          <w:tcPr>
            <w:tcW w:w="4621" w:type="dxa"/>
          </w:tcPr>
          <w:p w14:paraId="7E43BB6A" w14:textId="77777777" w:rsidR="00F02F7A" w:rsidRPr="002C78F3" w:rsidRDefault="00F02F7A" w:rsidP="006318FA">
            <w:pPr>
              <w:rPr>
                <w:b/>
              </w:rPr>
            </w:pPr>
          </w:p>
          <w:p w14:paraId="0779D802" w14:textId="77777777" w:rsidR="00F02F7A" w:rsidRPr="002C78F3" w:rsidRDefault="00F02F7A" w:rsidP="006318FA">
            <w:pPr>
              <w:rPr>
                <w:b/>
              </w:rPr>
            </w:pPr>
            <w:r>
              <w:rPr>
                <w:b/>
              </w:rPr>
              <w:t xml:space="preserve">The HREC/RGO </w:t>
            </w:r>
            <w:r w:rsidR="00717868">
              <w:rPr>
                <w:b/>
              </w:rPr>
              <w:t>reviewing this submission</w:t>
            </w:r>
          </w:p>
          <w:p w14:paraId="68607A00" w14:textId="77777777" w:rsidR="00F02F7A" w:rsidRDefault="00F02F7A" w:rsidP="006318FA"/>
        </w:tc>
        <w:tc>
          <w:tcPr>
            <w:tcW w:w="4621" w:type="dxa"/>
          </w:tcPr>
          <w:p w14:paraId="58353175" w14:textId="77777777" w:rsidR="00F02F7A" w:rsidRDefault="00F02F7A" w:rsidP="006318FA"/>
          <w:p w14:paraId="0BB73F15" w14:textId="77777777" w:rsidR="00F02F7A" w:rsidRPr="002C78F3" w:rsidRDefault="00524530" w:rsidP="006318FA">
            <w:pPr>
              <w:tabs>
                <w:tab w:val="left" w:pos="3195"/>
              </w:tabs>
            </w:pPr>
            <w:sdt>
              <w:sdtPr>
                <w:id w:val="1397397561"/>
                <w:placeholder>
                  <w:docPart w:val="E8174A254AB44669AC555AA9EF12850D"/>
                </w:placeholder>
                <w:showingPlcHdr/>
                <w:text/>
              </w:sdtPr>
              <w:sdtEndPr/>
              <w:sdtContent>
                <w:r w:rsidR="00F02F7A" w:rsidRPr="000E5C2F">
                  <w:rPr>
                    <w:rStyle w:val="PlaceholderText"/>
                  </w:rPr>
                  <w:t>Click here to enter text.</w:t>
                </w:r>
              </w:sdtContent>
            </w:sdt>
            <w:r w:rsidR="00F02F7A">
              <w:tab/>
            </w:r>
          </w:p>
        </w:tc>
      </w:tr>
      <w:tr w:rsidR="00F02F7A" w14:paraId="2E6F117A" w14:textId="77777777" w:rsidTr="006318FA">
        <w:tc>
          <w:tcPr>
            <w:tcW w:w="4621" w:type="dxa"/>
          </w:tcPr>
          <w:p w14:paraId="47078E02" w14:textId="77777777" w:rsidR="00F02F7A" w:rsidRDefault="00F02F7A" w:rsidP="006318FA"/>
          <w:p w14:paraId="07DFB2E7" w14:textId="77777777" w:rsidR="00F02F7A" w:rsidRDefault="00F02F7A" w:rsidP="006318FA">
            <w:pPr>
              <w:rPr>
                <w:b/>
              </w:rPr>
            </w:pPr>
            <w:r w:rsidRPr="002C78F3">
              <w:rPr>
                <w:b/>
              </w:rPr>
              <w:t>The form type this issue is related to (</w:t>
            </w:r>
            <w:proofErr w:type="spellStart"/>
            <w:r w:rsidRPr="002C78F3">
              <w:rPr>
                <w:b/>
              </w:rPr>
              <w:t>eg</w:t>
            </w:r>
            <w:proofErr w:type="spellEnd"/>
            <w:r w:rsidRPr="002C78F3">
              <w:rPr>
                <w:b/>
              </w:rPr>
              <w:t xml:space="preserve"> HREA, SSA, MDF, Amendment</w:t>
            </w:r>
            <w:r>
              <w:rPr>
                <w:b/>
              </w:rPr>
              <w:t>)</w:t>
            </w:r>
          </w:p>
          <w:p w14:paraId="2BDF0908" w14:textId="77777777" w:rsidR="00F02F7A" w:rsidRPr="002C78F3" w:rsidRDefault="00F02F7A" w:rsidP="006318FA">
            <w:pPr>
              <w:rPr>
                <w:b/>
              </w:rPr>
            </w:pPr>
          </w:p>
        </w:tc>
        <w:tc>
          <w:tcPr>
            <w:tcW w:w="4621" w:type="dxa"/>
          </w:tcPr>
          <w:p w14:paraId="266A4BD4" w14:textId="77777777" w:rsidR="00F02F7A" w:rsidRDefault="00F02F7A" w:rsidP="006318FA"/>
          <w:p w14:paraId="56EBC846" w14:textId="77777777" w:rsidR="00F02F7A" w:rsidRDefault="00524530" w:rsidP="006318FA">
            <w:sdt>
              <w:sdtPr>
                <w:id w:val="-1310936125"/>
                <w:placeholder>
                  <w:docPart w:val="749422595C5D43AE8B316042D71BF2FD"/>
                </w:placeholder>
                <w:showingPlcHdr/>
                <w:text/>
              </w:sdtPr>
              <w:sdtEndPr/>
              <w:sdtContent>
                <w:r w:rsidR="00F02F7A" w:rsidRPr="000E5C2F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</w:tbl>
    <w:p w14:paraId="75FE4C4F" w14:textId="77777777" w:rsidR="00713F69" w:rsidRDefault="00713F69" w:rsidP="0071786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14:paraId="37C26E7B" w14:textId="008E4203" w:rsidR="00713F69" w:rsidRPr="00713F69" w:rsidRDefault="00713F69" w:rsidP="00717868">
      <w:r w:rsidRPr="00713F6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Short message describing the issue. If </w:t>
      </w:r>
      <w:r w:rsidR="000064A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for example </w:t>
      </w:r>
      <w:r w:rsidRPr="00713F69">
        <w:rPr>
          <w:rFonts w:ascii="Verdana" w:hAnsi="Verdana"/>
          <w:color w:val="000000"/>
          <w:sz w:val="18"/>
          <w:szCs w:val="18"/>
          <w:shd w:val="clear" w:color="auto" w:fill="FFFFFF"/>
        </w:rPr>
        <w:t>you get an error page or the page freezes, it is useful for us to know the steps you took prior to the event</w:t>
      </w:r>
      <w:r w:rsidRPr="00713F69">
        <w:t>. Include –</w:t>
      </w:r>
    </w:p>
    <w:p w14:paraId="39154139" w14:textId="77777777" w:rsidR="00713F69" w:rsidRPr="00713F69" w:rsidRDefault="00713F69" w:rsidP="00713F69">
      <w:pPr>
        <w:pStyle w:val="ListParagraph"/>
        <w:numPr>
          <w:ilvl w:val="0"/>
          <w:numId w:val="2"/>
        </w:numPr>
      </w:pPr>
      <w:r w:rsidRPr="00713F69">
        <w:t xml:space="preserve">full page </w:t>
      </w:r>
      <w:r w:rsidR="00B0729B" w:rsidRPr="00713F69">
        <w:t>screen shots</w:t>
      </w:r>
      <w:r w:rsidR="00717868" w:rsidRPr="00713F69">
        <w:t xml:space="preserve"> </w:t>
      </w:r>
    </w:p>
    <w:p w14:paraId="7F73E7B1" w14:textId="77777777" w:rsidR="00713F69" w:rsidRPr="00713F69" w:rsidRDefault="00717868" w:rsidP="00713F69">
      <w:pPr>
        <w:pStyle w:val="ListParagraph"/>
        <w:numPr>
          <w:ilvl w:val="0"/>
          <w:numId w:val="2"/>
        </w:numPr>
      </w:pPr>
      <w:r w:rsidRPr="00713F69">
        <w:t>copy/paste the URL</w:t>
      </w:r>
      <w:r w:rsidR="00713F69" w:rsidRPr="00713F69">
        <w:t xml:space="preserve"> </w:t>
      </w:r>
      <w:proofErr w:type="spellStart"/>
      <w:r w:rsidR="00713F69">
        <w:t>eg</w:t>
      </w:r>
      <w:proofErr w:type="spellEnd"/>
      <w:r w:rsidR="00713F69">
        <w:t xml:space="preserve"> </w:t>
      </w:r>
      <w:r w:rsidR="00713F69" w:rsidRPr="00713F69">
        <w:t>https://au.forms.ethicalreviewmanager.com/Project/Index/234207</w:t>
      </w:r>
    </w:p>
    <w:p w14:paraId="1C8C7627" w14:textId="77777777" w:rsidR="00D61954" w:rsidRPr="00713F69" w:rsidRDefault="00713F69" w:rsidP="00D61954">
      <w:pPr>
        <w:pStyle w:val="ListParagraph"/>
        <w:numPr>
          <w:ilvl w:val="0"/>
          <w:numId w:val="2"/>
        </w:numPr>
      </w:pPr>
      <w:r w:rsidRPr="00713F69">
        <w:t>email address that you logged into the system as</w:t>
      </w:r>
      <w:r>
        <w:t xml:space="preserve"> </w:t>
      </w:r>
      <w:proofErr w:type="spellStart"/>
      <w:r>
        <w:t>eg</w:t>
      </w:r>
      <w:proofErr w:type="spellEnd"/>
      <w:r>
        <w:t xml:space="preserve"> Mr Test</w:t>
      </w:r>
      <w:r w:rsidR="00D61954">
        <w:t xml:space="preserve"> Applicant (applicant@test.net)</w:t>
      </w:r>
    </w:p>
    <w:p w14:paraId="539D6B97" w14:textId="77777777" w:rsidR="000E30CD" w:rsidRDefault="00524530" w:rsidP="00B0729B">
      <w:sdt>
        <w:sdtPr>
          <w:id w:val="1325701154"/>
          <w:placeholder>
            <w:docPart w:val="4E4F236CDC6C45119D7FCA59F91BBAAA"/>
          </w:placeholder>
          <w:showingPlcHdr/>
          <w:text/>
        </w:sdtPr>
        <w:sdtEndPr/>
        <w:sdtContent>
          <w:r w:rsidR="00717868" w:rsidRPr="000E5C2F">
            <w:rPr>
              <w:rStyle w:val="PlaceholderText"/>
            </w:rPr>
            <w:t>Click here to enter text.</w:t>
          </w:r>
        </w:sdtContent>
      </w:sdt>
    </w:p>
    <w:p w14:paraId="59356D40" w14:textId="77777777" w:rsidR="000E30CD" w:rsidRDefault="000E30CD" w:rsidP="00B0729B"/>
    <w:p w14:paraId="71AD1194" w14:textId="77777777" w:rsidR="00060E49" w:rsidRPr="00060E49" w:rsidRDefault="00060E49" w:rsidP="00060E49"/>
    <w:sectPr w:rsidR="00060E49" w:rsidRPr="00060E49" w:rsidSect="00D61954">
      <w:headerReference w:type="default" r:id="rId12"/>
      <w:pgSz w:w="11906" w:h="16838"/>
      <w:pgMar w:top="1440" w:right="56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75EC7" w14:textId="77777777" w:rsidR="00484E49" w:rsidRDefault="00484E49" w:rsidP="00F95E67">
      <w:pPr>
        <w:spacing w:after="0" w:line="240" w:lineRule="auto"/>
      </w:pPr>
      <w:r>
        <w:separator/>
      </w:r>
    </w:p>
  </w:endnote>
  <w:endnote w:type="continuationSeparator" w:id="0">
    <w:p w14:paraId="19257C81" w14:textId="77777777" w:rsidR="00484E49" w:rsidRDefault="00484E49" w:rsidP="00F95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79388" w14:textId="77777777" w:rsidR="00484E49" w:rsidRDefault="00484E49" w:rsidP="00F95E67">
      <w:pPr>
        <w:spacing w:after="0" w:line="240" w:lineRule="auto"/>
      </w:pPr>
      <w:r>
        <w:separator/>
      </w:r>
    </w:p>
  </w:footnote>
  <w:footnote w:type="continuationSeparator" w:id="0">
    <w:p w14:paraId="37EADB36" w14:textId="77777777" w:rsidR="00484E49" w:rsidRDefault="00484E49" w:rsidP="00F95E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F25D3" w14:textId="2401135F" w:rsidR="00524530" w:rsidRDefault="00524530" w:rsidP="00524530">
    <w:pPr>
      <w:pStyle w:val="Heading1"/>
      <w:spacing w:before="0"/>
    </w:pPr>
    <w:r>
      <w:t>E</w:t>
    </w:r>
    <w:r>
      <w:t>THICS</w:t>
    </w:r>
    <w:r>
      <w:t xml:space="preserve"> RM HELPDESK EMAIL REQUEST </w:t>
    </w:r>
  </w:p>
  <w:p w14:paraId="1CB71E0A" w14:textId="4FE7A2AC" w:rsidR="00F95E67" w:rsidRDefault="00524530" w:rsidP="00524530">
    <w:pPr>
      <w:pStyle w:val="Header"/>
      <w:jc w:val="right"/>
    </w:pPr>
    <w:r>
      <w:rPr>
        <w:noProof/>
      </w:rPr>
      <w:drawing>
        <wp:inline distT="0" distB="0" distL="0" distR="0" wp14:anchorId="04588591" wp14:editId="7FA20819">
          <wp:extent cx="2449632" cy="595296"/>
          <wp:effectExtent l="0" t="0" r="8255" b="0"/>
          <wp:docPr id="11" name="Picture 11" descr="A black and white sign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black and white sign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5528" cy="6015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893277"/>
    <w:multiLevelType w:val="hybridMultilevel"/>
    <w:tmpl w:val="74CE86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A150D4"/>
    <w:multiLevelType w:val="multilevel"/>
    <w:tmpl w:val="570AA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9"/>
    <w:rsid w:val="000064A0"/>
    <w:rsid w:val="00060E49"/>
    <w:rsid w:val="000A17FF"/>
    <w:rsid w:val="000E30CD"/>
    <w:rsid w:val="000F6470"/>
    <w:rsid w:val="001474EB"/>
    <w:rsid w:val="002C78F3"/>
    <w:rsid w:val="002E0EB4"/>
    <w:rsid w:val="003B3311"/>
    <w:rsid w:val="00484E49"/>
    <w:rsid w:val="004D1E46"/>
    <w:rsid w:val="00524530"/>
    <w:rsid w:val="006F1413"/>
    <w:rsid w:val="00703E0A"/>
    <w:rsid w:val="00713F69"/>
    <w:rsid w:val="00717868"/>
    <w:rsid w:val="00742964"/>
    <w:rsid w:val="00B0729B"/>
    <w:rsid w:val="00BA20C9"/>
    <w:rsid w:val="00C26A41"/>
    <w:rsid w:val="00CF0031"/>
    <w:rsid w:val="00D61954"/>
    <w:rsid w:val="00D82FEB"/>
    <w:rsid w:val="00E40B2A"/>
    <w:rsid w:val="00F02F7A"/>
    <w:rsid w:val="00F95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F282431"/>
  <w15:docId w15:val="{62DFA001-07F7-4DDE-A1B4-2DE873695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19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0729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729B"/>
    <w:rPr>
      <w:rFonts w:asciiTheme="majorHAnsi" w:eastAsiaTheme="majorEastAsia" w:hAnsiTheme="majorHAnsi" w:cstheme="majorBidi"/>
      <w:spacing w:val="-10"/>
      <w:kern w:val="28"/>
      <w:sz w:val="56"/>
      <w:szCs w:val="56"/>
      <w:lang w:val="en-AU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0E4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0E49"/>
    <w:rPr>
      <w:i/>
      <w:iCs/>
      <w:color w:val="4472C4" w:themeColor="accent1"/>
      <w:lang w:val="en-AU"/>
    </w:rPr>
  </w:style>
  <w:style w:type="character" w:styleId="Hyperlink">
    <w:name w:val="Hyperlink"/>
    <w:basedOn w:val="DefaultParagraphFont"/>
    <w:uiPriority w:val="99"/>
    <w:unhideWhenUsed/>
    <w:rsid w:val="00060E49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E30C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95E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5E67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F95E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5E67"/>
    <w:rPr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2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964"/>
    <w:rPr>
      <w:rFonts w:ascii="Tahoma" w:hAnsi="Tahoma" w:cs="Tahoma"/>
      <w:sz w:val="16"/>
      <w:szCs w:val="16"/>
      <w:lang w:val="en-AU"/>
    </w:rPr>
  </w:style>
  <w:style w:type="character" w:styleId="PlaceholderText">
    <w:name w:val="Placeholder Text"/>
    <w:basedOn w:val="DefaultParagraphFont"/>
    <w:uiPriority w:val="99"/>
    <w:semiHidden/>
    <w:rsid w:val="00742964"/>
    <w:rPr>
      <w:color w:val="808080"/>
    </w:rPr>
  </w:style>
  <w:style w:type="table" w:styleId="TableGrid">
    <w:name w:val="Table Grid"/>
    <w:basedOn w:val="TableNormal"/>
    <w:uiPriority w:val="39"/>
    <w:rsid w:val="000A1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C78F3"/>
    <w:rPr>
      <w:b/>
      <w:bCs/>
    </w:rPr>
  </w:style>
  <w:style w:type="paragraph" w:styleId="ListParagraph">
    <w:name w:val="List Paragraph"/>
    <w:basedOn w:val="Normal"/>
    <w:uiPriority w:val="34"/>
    <w:qFormat/>
    <w:rsid w:val="00713F6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13F69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6195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styleId="UnresolvedMention">
    <w:name w:val="Unresolved Mention"/>
    <w:basedOn w:val="DefaultParagraphFont"/>
    <w:uiPriority w:val="99"/>
    <w:semiHidden/>
    <w:unhideWhenUsed/>
    <w:rsid w:val="00D61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7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Helpdesk@infonetica.ne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lin\Downloads\ERM%20Email%20Request%20Form%20(1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0344ACD911840A2A3DDFD93936B50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C9C80D-C588-4BE3-8021-2BC25CE1D71A}"/>
      </w:docPartPr>
      <w:docPartBody>
        <w:p w:rsidR="009F4AA2" w:rsidRDefault="0025296A">
          <w:pPr>
            <w:pStyle w:val="F0344ACD911840A2A3DDFD93936B50CA"/>
          </w:pPr>
          <w:r w:rsidRPr="000E5C2F">
            <w:rPr>
              <w:rStyle w:val="PlaceholderText"/>
            </w:rPr>
            <w:t>Click here to enter text.</w:t>
          </w:r>
        </w:p>
      </w:docPartBody>
    </w:docPart>
    <w:docPart>
      <w:docPartPr>
        <w:name w:val="658F8F26EC994FF98E9D96BF4ACA28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BB32A7-B2D5-4313-ACB6-5518AED92C33}"/>
      </w:docPartPr>
      <w:docPartBody>
        <w:p w:rsidR="009F4AA2" w:rsidRDefault="0025296A">
          <w:pPr>
            <w:pStyle w:val="658F8F26EC994FF98E9D96BF4ACA2897"/>
          </w:pPr>
          <w:r w:rsidRPr="000E5C2F">
            <w:rPr>
              <w:rStyle w:val="PlaceholderText"/>
            </w:rPr>
            <w:t>Click here to enter text.</w:t>
          </w:r>
        </w:p>
      </w:docPartBody>
    </w:docPart>
    <w:docPart>
      <w:docPartPr>
        <w:name w:val="3B3204E1BE3546C7A5DFC89B44BF6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E36D4-D194-4BCE-8011-E3F6C412E5E4}"/>
      </w:docPartPr>
      <w:docPartBody>
        <w:p w:rsidR="009F4AA2" w:rsidRDefault="0025296A">
          <w:pPr>
            <w:pStyle w:val="3B3204E1BE3546C7A5DFC89B44BF61E6"/>
          </w:pPr>
          <w:r w:rsidRPr="000E5C2F">
            <w:rPr>
              <w:rStyle w:val="PlaceholderText"/>
            </w:rPr>
            <w:t>Choose an item.</w:t>
          </w:r>
        </w:p>
      </w:docPartBody>
    </w:docPart>
    <w:docPart>
      <w:docPartPr>
        <w:name w:val="875659036327415FB93D76A23C37FD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684D20-D2AC-459F-8564-EB320AABE421}"/>
      </w:docPartPr>
      <w:docPartBody>
        <w:p w:rsidR="009F4AA2" w:rsidRDefault="0025296A">
          <w:pPr>
            <w:pStyle w:val="875659036327415FB93D76A23C37FD5C"/>
          </w:pPr>
          <w:r w:rsidRPr="000E5C2F">
            <w:rPr>
              <w:rStyle w:val="PlaceholderText"/>
            </w:rPr>
            <w:t>Click here to enter text.</w:t>
          </w:r>
        </w:p>
      </w:docPartBody>
    </w:docPart>
    <w:docPart>
      <w:docPartPr>
        <w:name w:val="326CE4F0893A470E98881425A6AD3D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37E7A8-3D40-4858-87F5-802162BADDDF}"/>
      </w:docPartPr>
      <w:docPartBody>
        <w:p w:rsidR="009F4AA2" w:rsidRDefault="0025296A">
          <w:pPr>
            <w:pStyle w:val="326CE4F0893A470E98881425A6AD3D61"/>
          </w:pPr>
          <w:r w:rsidRPr="000E5C2F">
            <w:rPr>
              <w:rStyle w:val="PlaceholderText"/>
            </w:rPr>
            <w:t>Click here to enter text.</w:t>
          </w:r>
        </w:p>
      </w:docPartBody>
    </w:docPart>
    <w:docPart>
      <w:docPartPr>
        <w:name w:val="E8174A254AB44669AC555AA9EF128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CDDBF-E56D-4B7C-8015-A4888575153B}"/>
      </w:docPartPr>
      <w:docPartBody>
        <w:p w:rsidR="009F4AA2" w:rsidRDefault="0025296A">
          <w:pPr>
            <w:pStyle w:val="E8174A254AB44669AC555AA9EF12850D"/>
          </w:pPr>
          <w:r w:rsidRPr="000E5C2F">
            <w:rPr>
              <w:rStyle w:val="PlaceholderText"/>
            </w:rPr>
            <w:t>Click here to enter text.</w:t>
          </w:r>
        </w:p>
      </w:docPartBody>
    </w:docPart>
    <w:docPart>
      <w:docPartPr>
        <w:name w:val="749422595C5D43AE8B316042D71BF2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F25B2-A974-492E-A001-AFD358087209}"/>
      </w:docPartPr>
      <w:docPartBody>
        <w:p w:rsidR="009F4AA2" w:rsidRDefault="0025296A">
          <w:pPr>
            <w:pStyle w:val="749422595C5D43AE8B316042D71BF2FD"/>
          </w:pPr>
          <w:r w:rsidRPr="000E5C2F">
            <w:rPr>
              <w:rStyle w:val="PlaceholderText"/>
            </w:rPr>
            <w:t>Click here to enter text.</w:t>
          </w:r>
        </w:p>
      </w:docPartBody>
    </w:docPart>
    <w:docPart>
      <w:docPartPr>
        <w:name w:val="4E4F236CDC6C45119D7FCA59F91BBA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8BC88E-EF2F-45F8-8F6D-F853AAB3E971}"/>
      </w:docPartPr>
      <w:docPartBody>
        <w:p w:rsidR="009F4AA2" w:rsidRDefault="0025296A">
          <w:pPr>
            <w:pStyle w:val="4E4F236CDC6C45119D7FCA59F91BBAAA"/>
          </w:pPr>
          <w:r w:rsidRPr="000E5C2F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96A"/>
    <w:rsid w:val="0025296A"/>
    <w:rsid w:val="009F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F0344ACD911840A2A3DDFD93936B50CA">
    <w:name w:val="F0344ACD911840A2A3DDFD93936B50CA"/>
  </w:style>
  <w:style w:type="paragraph" w:customStyle="1" w:styleId="658F8F26EC994FF98E9D96BF4ACA2897">
    <w:name w:val="658F8F26EC994FF98E9D96BF4ACA2897"/>
  </w:style>
  <w:style w:type="paragraph" w:customStyle="1" w:styleId="3B3204E1BE3546C7A5DFC89B44BF61E6">
    <w:name w:val="3B3204E1BE3546C7A5DFC89B44BF61E6"/>
  </w:style>
  <w:style w:type="paragraph" w:customStyle="1" w:styleId="875659036327415FB93D76A23C37FD5C">
    <w:name w:val="875659036327415FB93D76A23C37FD5C"/>
  </w:style>
  <w:style w:type="paragraph" w:customStyle="1" w:styleId="326CE4F0893A470E98881425A6AD3D61">
    <w:name w:val="326CE4F0893A470E98881425A6AD3D61"/>
  </w:style>
  <w:style w:type="paragraph" w:customStyle="1" w:styleId="E8174A254AB44669AC555AA9EF12850D">
    <w:name w:val="E8174A254AB44669AC555AA9EF12850D"/>
  </w:style>
  <w:style w:type="paragraph" w:customStyle="1" w:styleId="749422595C5D43AE8B316042D71BF2FD">
    <w:name w:val="749422595C5D43AE8B316042D71BF2FD"/>
  </w:style>
  <w:style w:type="paragraph" w:customStyle="1" w:styleId="4E4F236CDC6C45119D7FCA59F91BBAAA">
    <w:name w:val="4E4F236CDC6C45119D7FCA59F91BBAA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B1488E7EDBEA4E91E8CE0572E2455E" ma:contentTypeVersion="10" ma:contentTypeDescription="Create a new document." ma:contentTypeScope="" ma:versionID="29384767bbdaead54eb9c0c63c9a867c">
  <xsd:schema xmlns:xsd="http://www.w3.org/2001/XMLSchema" xmlns:xs="http://www.w3.org/2001/XMLSchema" xmlns:p="http://schemas.microsoft.com/office/2006/metadata/properties" xmlns:ns2="f26a423e-f583-432e-99bc-35a203c6966c" xmlns:ns3="32626c5b-2451-4278-8099-50301f8f5696" targetNamespace="http://schemas.microsoft.com/office/2006/metadata/properties" ma:root="true" ma:fieldsID="0ac3b98abde5026ae3784b2ad25fe79d" ns2:_="" ns3:_="">
    <xsd:import namespace="f26a423e-f583-432e-99bc-35a203c6966c"/>
    <xsd:import namespace="32626c5b-2451-4278-8099-50301f8f56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6a423e-f583-432e-99bc-35a203c696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626c5b-2451-4278-8099-50301f8f569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597904-7DCB-44EB-A8FC-00EC240821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5CEC5A-BE37-45A4-AE8D-525038372C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6a423e-f583-432e-99bc-35a203c6966c"/>
    <ds:schemaRef ds:uri="32626c5b-2451-4278-8099-50301f8f56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DAF8D5-25CD-4402-9C49-EFBEF1F289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81CEDBD-E0FC-4A8B-A3FD-5CD9305F50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ERM Email Request Form (1).dotx</Template>
  <TotalTime>213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Belinda Seeto</dc:creator>
  <cp:lastModifiedBy>Belinda Seeto</cp:lastModifiedBy>
  <cp:revision>2</cp:revision>
  <cp:lastPrinted>2018-07-12T02:40:00Z</cp:lastPrinted>
  <dcterms:created xsi:type="dcterms:W3CDTF">2022-03-02T03:58:00Z</dcterms:created>
  <dcterms:modified xsi:type="dcterms:W3CDTF">2022-03-02T03:58:00Z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0x010100B2B1488E7EDBEA4E91E8CE0572E2455E</vt:lpwstr>
  </property>
</Properties>
</file>